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0C4" w:rsidRDefault="00B440C4" w:rsidP="001B2F60">
      <w:pPr>
        <w:spacing w:after="0"/>
        <w:jc w:val="center"/>
        <w:rPr>
          <w:b/>
          <w:color w:val="4F6228"/>
          <w:sz w:val="48"/>
          <w:szCs w:val="48"/>
        </w:rPr>
      </w:pPr>
      <w:bookmarkStart w:id="0" w:name="_GoBack"/>
      <w:bookmarkEnd w:id="0"/>
      <w:r>
        <w:rPr>
          <w:b/>
          <w:color w:val="4F6228"/>
          <w:sz w:val="48"/>
          <w:szCs w:val="48"/>
        </w:rPr>
        <w:t xml:space="preserve">   </w:t>
      </w:r>
      <w:r w:rsidRPr="000127C1">
        <w:rPr>
          <w:noProof/>
          <w:sz w:val="96"/>
          <w:szCs w:val="96"/>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73pt;height:1in;visibility:visible">
            <v:imagedata r:id="rId4" o:title=""/>
          </v:shape>
        </w:pict>
      </w:r>
    </w:p>
    <w:p w:rsidR="00B440C4" w:rsidRPr="00FE7F2E" w:rsidRDefault="00B440C4" w:rsidP="00FB30B7">
      <w:pPr>
        <w:spacing w:after="0"/>
        <w:ind w:right="-307"/>
        <w:jc w:val="center"/>
        <w:rPr>
          <w:b/>
          <w:color w:val="4F6228"/>
          <w:sz w:val="32"/>
          <w:szCs w:val="32"/>
        </w:rPr>
      </w:pPr>
      <w:r w:rsidRPr="00FE7F2E">
        <w:rPr>
          <w:b/>
          <w:color w:val="4F6228"/>
          <w:sz w:val="32"/>
          <w:szCs w:val="32"/>
        </w:rPr>
        <w:t>Solidarisch wirtschaften – die Ernte teilen</w:t>
      </w:r>
    </w:p>
    <w:p w:rsidR="00B440C4" w:rsidRPr="009964F3" w:rsidRDefault="00B440C4" w:rsidP="00E34E65">
      <w:pPr>
        <w:spacing w:after="0"/>
        <w:jc w:val="center"/>
        <w:rPr>
          <w:b/>
          <w:color w:val="4F6228"/>
          <w:sz w:val="36"/>
          <w:szCs w:val="36"/>
        </w:rPr>
      </w:pPr>
      <w:r>
        <w:rPr>
          <w:b/>
          <w:color w:val="4F6228"/>
          <w:sz w:val="36"/>
          <w:szCs w:val="36"/>
        </w:rPr>
        <w:t xml:space="preserve">   </w:t>
      </w:r>
      <w:r w:rsidRPr="000127C1">
        <w:rPr>
          <w:b/>
          <w:noProof/>
          <w:color w:val="4F6228"/>
          <w:sz w:val="36"/>
          <w:szCs w:val="36"/>
          <w:lang w:eastAsia="de-DE"/>
        </w:rPr>
        <w:pict>
          <v:shape id="Grafik 2" o:spid="_x0000_i1026" type="#_x0000_t75" style="width:282.75pt;height:123pt;visibility:visible">
            <v:imagedata r:id="rId5" o:title="" cropbottom="15462f"/>
          </v:shape>
        </w:pict>
      </w:r>
    </w:p>
    <w:p w:rsidR="00B440C4" w:rsidRPr="0000330D" w:rsidRDefault="00B440C4" w:rsidP="00E34E65">
      <w:pPr>
        <w:spacing w:after="0"/>
        <w:jc w:val="center"/>
        <w:rPr>
          <w:b/>
          <w:color w:val="4F6228"/>
          <w:sz w:val="48"/>
          <w:szCs w:val="48"/>
        </w:rPr>
      </w:pPr>
      <w:r>
        <w:rPr>
          <w:b/>
          <w:color w:val="4F6228"/>
          <w:sz w:val="48"/>
          <w:szCs w:val="48"/>
        </w:rPr>
        <w:t>Informationsvortrag</w:t>
      </w:r>
    </w:p>
    <w:p w:rsidR="00B440C4" w:rsidRPr="0000330D" w:rsidRDefault="00B440C4" w:rsidP="003F020A">
      <w:pPr>
        <w:spacing w:after="60"/>
        <w:jc w:val="center"/>
        <w:rPr>
          <w:b/>
          <w:color w:val="4F6228"/>
          <w:sz w:val="28"/>
          <w:szCs w:val="28"/>
        </w:rPr>
      </w:pPr>
      <w:r w:rsidRPr="0000330D">
        <w:rPr>
          <w:b/>
          <w:color w:val="4F6228"/>
          <w:sz w:val="28"/>
          <w:szCs w:val="28"/>
        </w:rPr>
        <w:t>für Neugierige, Engagierte und Genießer/innen</w:t>
      </w:r>
    </w:p>
    <w:p w:rsidR="00B440C4" w:rsidRDefault="00B440C4" w:rsidP="003F020A">
      <w:pPr>
        <w:spacing w:after="60"/>
        <w:jc w:val="center"/>
        <w:rPr>
          <w:b/>
          <w:color w:val="4F6228"/>
          <w:sz w:val="32"/>
          <w:szCs w:val="32"/>
        </w:rPr>
      </w:pPr>
      <w:r w:rsidRPr="0000330D">
        <w:rPr>
          <w:b/>
          <w:color w:val="4F6228"/>
          <w:sz w:val="32"/>
          <w:szCs w:val="32"/>
        </w:rPr>
        <w:t xml:space="preserve">Samstag, </w:t>
      </w:r>
      <w:r>
        <w:rPr>
          <w:b/>
          <w:color w:val="4F6228"/>
          <w:sz w:val="32"/>
          <w:szCs w:val="32"/>
        </w:rPr>
        <w:t>15. Dezember 2018 um 14 Uhr</w:t>
      </w:r>
    </w:p>
    <w:p w:rsidR="00B440C4" w:rsidRPr="0000330D" w:rsidRDefault="00B440C4" w:rsidP="003F020A">
      <w:pPr>
        <w:spacing w:after="60"/>
        <w:jc w:val="center"/>
        <w:rPr>
          <w:b/>
          <w:color w:val="4F6228"/>
          <w:sz w:val="32"/>
          <w:szCs w:val="32"/>
        </w:rPr>
      </w:pPr>
      <w:r>
        <w:rPr>
          <w:b/>
          <w:color w:val="4F6228"/>
          <w:sz w:val="32"/>
          <w:szCs w:val="32"/>
        </w:rPr>
        <w:t>HOT Haus der Offenen Tür, Trierer Str. 123c, Koblenz Metternich</w:t>
      </w:r>
    </w:p>
    <w:p w:rsidR="00B440C4" w:rsidRDefault="00B440C4" w:rsidP="00D0520E">
      <w:pPr>
        <w:spacing w:after="120"/>
        <w:rPr>
          <w:b/>
          <w:color w:val="4F6228"/>
          <w:sz w:val="24"/>
          <w:szCs w:val="24"/>
        </w:rPr>
      </w:pPr>
      <w:r w:rsidRPr="00FE7F2E">
        <w:rPr>
          <w:b/>
          <w:color w:val="4F6228"/>
          <w:sz w:val="24"/>
          <w:szCs w:val="24"/>
        </w:rPr>
        <w:t xml:space="preserve">Am Samstag, </w:t>
      </w:r>
      <w:r>
        <w:rPr>
          <w:b/>
          <w:color w:val="4F6228"/>
          <w:sz w:val="24"/>
          <w:szCs w:val="24"/>
        </w:rPr>
        <w:t>15.12.2018 informiert</w:t>
      </w:r>
      <w:r w:rsidRPr="00FE7F2E">
        <w:rPr>
          <w:b/>
          <w:color w:val="4F6228"/>
          <w:sz w:val="24"/>
          <w:szCs w:val="24"/>
        </w:rPr>
        <w:t xml:space="preserve"> die Solidarische Landwirtschaft (SoLaWi)</w:t>
      </w:r>
      <w:r>
        <w:rPr>
          <w:b/>
          <w:color w:val="4F6228"/>
          <w:sz w:val="24"/>
          <w:szCs w:val="24"/>
        </w:rPr>
        <w:t xml:space="preserve"> </w:t>
      </w:r>
      <w:r w:rsidRPr="00FE7F2E">
        <w:rPr>
          <w:b/>
          <w:color w:val="4F6228"/>
          <w:sz w:val="24"/>
          <w:szCs w:val="24"/>
        </w:rPr>
        <w:t xml:space="preserve"> Stopperich bei Hausen/Wied </w:t>
      </w:r>
      <w:r>
        <w:rPr>
          <w:b/>
          <w:color w:val="4F6228"/>
          <w:sz w:val="24"/>
          <w:szCs w:val="24"/>
        </w:rPr>
        <w:t xml:space="preserve"> Neugierige, Interessierte, Engagierte und Genießer/innen  über ihren Betrieb und ihre Erfahrungen mit fünf Jahren Solidarischer Landwirtschaft.</w:t>
      </w:r>
      <w:r w:rsidRPr="00FE7F2E">
        <w:rPr>
          <w:b/>
          <w:color w:val="4F6228"/>
          <w:sz w:val="24"/>
          <w:szCs w:val="24"/>
        </w:rPr>
        <w:t xml:space="preserve"> </w:t>
      </w:r>
      <w:r>
        <w:rPr>
          <w:b/>
          <w:color w:val="4F6228"/>
          <w:sz w:val="24"/>
          <w:szCs w:val="24"/>
        </w:rPr>
        <w:t xml:space="preserve"> </w:t>
      </w:r>
    </w:p>
    <w:p w:rsidR="00B440C4" w:rsidRDefault="00B440C4" w:rsidP="00D0520E">
      <w:pPr>
        <w:spacing w:after="120"/>
        <w:rPr>
          <w:b/>
          <w:color w:val="4F6228"/>
          <w:sz w:val="24"/>
          <w:szCs w:val="24"/>
        </w:rPr>
      </w:pPr>
      <w:r w:rsidRPr="00FE7F2E">
        <w:rPr>
          <w:b/>
          <w:color w:val="4F6228"/>
          <w:sz w:val="24"/>
          <w:szCs w:val="24"/>
        </w:rPr>
        <w:t xml:space="preserve">In der SoLaWi Stopperich haben sich die Familie Kröll, die den Naturhof Stopperich </w:t>
      </w:r>
      <w:r w:rsidRPr="00E13D59">
        <w:rPr>
          <w:b/>
          <w:color w:val="4F6228"/>
          <w:sz w:val="24"/>
          <w:szCs w:val="24"/>
        </w:rPr>
        <w:t>bereits in siebter</w:t>
      </w:r>
      <w:r w:rsidRPr="00FE7F2E">
        <w:rPr>
          <w:b/>
          <w:color w:val="4F6228"/>
          <w:sz w:val="24"/>
          <w:szCs w:val="24"/>
        </w:rPr>
        <w:t xml:space="preserve"> Generation betreibt, und eine Gruppe von VerbraucherInnen zusammen get</w:t>
      </w:r>
      <w:r>
        <w:rPr>
          <w:b/>
          <w:color w:val="4F6228"/>
          <w:sz w:val="24"/>
          <w:szCs w:val="24"/>
        </w:rPr>
        <w:t>an, um gemeinsam nach Kriterien des organischen Landbaus Gemüse für den eigenen Bedarf zu produzieren. Alle Mitglieder zahlen einen monatlichen Beitrag, die Ernte wird aufgeteilt.</w:t>
      </w:r>
    </w:p>
    <w:p w:rsidR="00B440C4" w:rsidRDefault="00B440C4" w:rsidP="00D0520E">
      <w:pPr>
        <w:spacing w:after="120"/>
        <w:rPr>
          <w:b/>
          <w:color w:val="4F6228"/>
          <w:sz w:val="24"/>
          <w:szCs w:val="24"/>
        </w:rPr>
      </w:pPr>
      <w:r>
        <w:rPr>
          <w:b/>
          <w:color w:val="4F6228"/>
          <w:sz w:val="24"/>
          <w:szCs w:val="24"/>
        </w:rPr>
        <w:t>„SoLaWi, das ist für mich jeden Tag ein wenig gelebte Utopie auf dem Teller. Die Erzeuger und Erzeugerinnen bekommen einen vernünftigen Preis für vernünftige Landwirtschaft, ich erobere mir die Mitbestimmung darüber zurück, wie meine Nahrungsmittel produziert werden. Und die krummen Möhren schmecken immer am besten“, sagt Gründungsmitglied Jonas Rüger lachend.</w:t>
      </w:r>
    </w:p>
    <w:p w:rsidR="00B440C4" w:rsidRPr="00FE7F2E" w:rsidRDefault="00B440C4" w:rsidP="00D0520E">
      <w:pPr>
        <w:spacing w:after="120"/>
        <w:rPr>
          <w:b/>
          <w:color w:val="4F6228"/>
          <w:sz w:val="24"/>
          <w:szCs w:val="24"/>
        </w:rPr>
      </w:pPr>
      <w:r>
        <w:rPr>
          <w:b/>
          <w:color w:val="4F6228"/>
          <w:sz w:val="24"/>
          <w:szCs w:val="24"/>
        </w:rPr>
        <w:t xml:space="preserve">Aktuell versorgt die SoLaWi Stopperich </w:t>
      </w:r>
      <w:r w:rsidRPr="00E13D59">
        <w:rPr>
          <w:b/>
          <w:color w:val="4F6228"/>
          <w:sz w:val="24"/>
          <w:szCs w:val="24"/>
        </w:rPr>
        <w:t>etwa 90 Haushalte</w:t>
      </w:r>
      <w:r>
        <w:rPr>
          <w:b/>
          <w:color w:val="4F6228"/>
          <w:sz w:val="24"/>
          <w:szCs w:val="24"/>
        </w:rPr>
        <w:t xml:space="preserve"> mit einer wöchentlichen Erntekiste. Für das im März beginnende Gartenjahr 2019 sind noch Plätze für neue Mitglieder frei.</w:t>
      </w:r>
    </w:p>
    <w:p w:rsidR="00B440C4" w:rsidRDefault="00B440C4" w:rsidP="0073044B">
      <w:pPr>
        <w:spacing w:after="120"/>
        <w:jc w:val="center"/>
        <w:rPr>
          <w:b/>
          <w:color w:val="4F6228"/>
          <w:sz w:val="24"/>
          <w:szCs w:val="24"/>
        </w:rPr>
      </w:pPr>
      <w:r w:rsidRPr="00FE7F2E">
        <w:rPr>
          <w:b/>
          <w:color w:val="4F6228"/>
          <w:sz w:val="24"/>
          <w:szCs w:val="24"/>
        </w:rPr>
        <w:t>Kontakt und weitere Informationen:</w:t>
      </w:r>
    </w:p>
    <w:p w:rsidR="00B440C4" w:rsidRPr="00FE7F2E" w:rsidRDefault="00B440C4" w:rsidP="0073044B">
      <w:pPr>
        <w:spacing w:after="120"/>
        <w:jc w:val="center"/>
        <w:rPr>
          <w:b/>
          <w:color w:val="4F6228"/>
          <w:sz w:val="24"/>
          <w:szCs w:val="24"/>
        </w:rPr>
      </w:pPr>
      <w:r w:rsidRPr="00CF128C">
        <w:rPr>
          <w:b/>
          <w:color w:val="4F6228"/>
          <w:sz w:val="24"/>
          <w:szCs w:val="24"/>
        </w:rPr>
        <w:t>Kontaktpersonen Jutta</w:t>
      </w:r>
      <w:r>
        <w:rPr>
          <w:b/>
          <w:color w:val="4F6228"/>
          <w:sz w:val="24"/>
          <w:szCs w:val="24"/>
        </w:rPr>
        <w:t xml:space="preserve"> und Jürgen Kröll</w:t>
      </w:r>
    </w:p>
    <w:p w:rsidR="00B440C4" w:rsidRPr="00FE7F2E" w:rsidRDefault="00B440C4" w:rsidP="0073044B">
      <w:pPr>
        <w:spacing w:after="0"/>
        <w:jc w:val="center"/>
        <w:rPr>
          <w:b/>
          <w:color w:val="4F6228"/>
          <w:sz w:val="24"/>
          <w:szCs w:val="24"/>
        </w:rPr>
      </w:pPr>
      <w:r>
        <w:rPr>
          <w:b/>
          <w:color w:val="4F6228"/>
          <w:sz w:val="24"/>
          <w:szCs w:val="24"/>
        </w:rPr>
        <w:t>02638 - 94402</w:t>
      </w:r>
      <w:r>
        <w:rPr>
          <w:b/>
          <w:color w:val="4F6228"/>
          <w:sz w:val="24"/>
          <w:szCs w:val="24"/>
        </w:rPr>
        <w:tab/>
      </w:r>
      <w:r>
        <w:rPr>
          <w:b/>
          <w:color w:val="4F6228"/>
          <w:sz w:val="24"/>
          <w:szCs w:val="24"/>
        </w:rPr>
        <w:tab/>
      </w:r>
      <w:hyperlink r:id="rId6" w:history="1">
        <w:r w:rsidRPr="00FE7F2E">
          <w:rPr>
            <w:b/>
            <w:color w:val="4F6228"/>
            <w:sz w:val="24"/>
            <w:szCs w:val="24"/>
          </w:rPr>
          <w:t>mail@solawi-stopperich.de</w:t>
        </w:r>
      </w:hyperlink>
      <w:r>
        <w:rPr>
          <w:b/>
          <w:color w:val="4F6228"/>
          <w:sz w:val="24"/>
          <w:szCs w:val="24"/>
        </w:rPr>
        <w:t xml:space="preserve"> </w:t>
      </w:r>
      <w:r>
        <w:rPr>
          <w:b/>
          <w:color w:val="4F6228"/>
          <w:sz w:val="24"/>
          <w:szCs w:val="24"/>
        </w:rPr>
        <w:tab/>
      </w:r>
      <w:r w:rsidRPr="00FE7F2E">
        <w:rPr>
          <w:b/>
          <w:color w:val="4F6228"/>
          <w:sz w:val="24"/>
          <w:szCs w:val="24"/>
        </w:rPr>
        <w:tab/>
        <w:t>www.solawi-stopperich.de</w:t>
      </w:r>
    </w:p>
    <w:sectPr w:rsidR="00B440C4" w:rsidRPr="00FE7F2E" w:rsidSect="00FE7F2E">
      <w:pgSz w:w="11906" w:h="16838"/>
      <w:pgMar w:top="1134" w:right="1134" w:bottom="1134" w:left="1134" w:header="708" w:footer="708" w:gutter="0"/>
      <w:cols w:sep="1" w:space="13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642A"/>
    <w:rsid w:val="0000330D"/>
    <w:rsid w:val="000127C1"/>
    <w:rsid w:val="000318A4"/>
    <w:rsid w:val="000C37E1"/>
    <w:rsid w:val="001701E0"/>
    <w:rsid w:val="001B2F60"/>
    <w:rsid w:val="002311AE"/>
    <w:rsid w:val="00234262"/>
    <w:rsid w:val="00277FD7"/>
    <w:rsid w:val="002A5A62"/>
    <w:rsid w:val="002C03D3"/>
    <w:rsid w:val="002C0913"/>
    <w:rsid w:val="0034230B"/>
    <w:rsid w:val="00367EE0"/>
    <w:rsid w:val="003B38F3"/>
    <w:rsid w:val="003F020A"/>
    <w:rsid w:val="003F2BA3"/>
    <w:rsid w:val="004512AB"/>
    <w:rsid w:val="004767B1"/>
    <w:rsid w:val="004D3EDA"/>
    <w:rsid w:val="00534B96"/>
    <w:rsid w:val="00540B87"/>
    <w:rsid w:val="005634B1"/>
    <w:rsid w:val="00622128"/>
    <w:rsid w:val="00671C2A"/>
    <w:rsid w:val="006A2E6A"/>
    <w:rsid w:val="006D65DE"/>
    <w:rsid w:val="006F6B7A"/>
    <w:rsid w:val="0073044B"/>
    <w:rsid w:val="00745F27"/>
    <w:rsid w:val="007F71C1"/>
    <w:rsid w:val="0081170E"/>
    <w:rsid w:val="00917E9F"/>
    <w:rsid w:val="00993200"/>
    <w:rsid w:val="009964F3"/>
    <w:rsid w:val="009D4C3B"/>
    <w:rsid w:val="00A023AE"/>
    <w:rsid w:val="00A16F99"/>
    <w:rsid w:val="00A30A9A"/>
    <w:rsid w:val="00B21D34"/>
    <w:rsid w:val="00B22D56"/>
    <w:rsid w:val="00B440C4"/>
    <w:rsid w:val="00B64CF6"/>
    <w:rsid w:val="00BA4193"/>
    <w:rsid w:val="00BA642A"/>
    <w:rsid w:val="00BD64B6"/>
    <w:rsid w:val="00C05E76"/>
    <w:rsid w:val="00CF128C"/>
    <w:rsid w:val="00D0520E"/>
    <w:rsid w:val="00D35FE3"/>
    <w:rsid w:val="00D901F1"/>
    <w:rsid w:val="00D93D3F"/>
    <w:rsid w:val="00E13D59"/>
    <w:rsid w:val="00E34E65"/>
    <w:rsid w:val="00E419B4"/>
    <w:rsid w:val="00ED0E48"/>
    <w:rsid w:val="00FB30B7"/>
    <w:rsid w:val="00FE7F2E"/>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38F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17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17E9F"/>
    <w:rPr>
      <w:rFonts w:ascii="Tahoma" w:hAnsi="Tahoma" w:cs="Tahoma"/>
      <w:sz w:val="16"/>
      <w:szCs w:val="16"/>
    </w:rPr>
  </w:style>
  <w:style w:type="character" w:styleId="Hyperlink">
    <w:name w:val="Hyperlink"/>
    <w:basedOn w:val="DefaultParagraphFont"/>
    <w:uiPriority w:val="99"/>
    <w:rsid w:val="00E34E6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il@solawi-stopperich.de"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213</Words>
  <Characters>1342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Anthea</dc:creator>
  <cp:keywords/>
  <dc:description/>
  <cp:lastModifiedBy>Windows-Benutzer</cp:lastModifiedBy>
  <cp:revision>2</cp:revision>
  <cp:lastPrinted>2018-12-05T18:58:00Z</cp:lastPrinted>
  <dcterms:created xsi:type="dcterms:W3CDTF">2018-12-11T15:42:00Z</dcterms:created>
  <dcterms:modified xsi:type="dcterms:W3CDTF">2018-12-11T15:42:00Z</dcterms:modified>
</cp:coreProperties>
</file>